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D04B9" w14:textId="7BFB7376" w:rsidR="00D9228E" w:rsidRDefault="00CA57A8" w:rsidP="00CA57A8">
      <w:pPr>
        <w:pStyle w:val="Titre1"/>
        <w:rPr>
          <w:lang w:val="fr-CA" w:eastAsia="en-US"/>
        </w:rPr>
      </w:pPr>
      <w:r>
        <w:rPr>
          <w:lang w:val="fr-CA" w:eastAsia="en-US"/>
        </w:rPr>
        <w:t>Horaire des formations PALM</w:t>
      </w:r>
    </w:p>
    <w:p w14:paraId="48D76C80" w14:textId="77777777" w:rsidR="00CA57A8" w:rsidRDefault="00CA57A8" w:rsidP="00CA57A8">
      <w:pPr>
        <w:rPr>
          <w:lang w:val="fr-CA" w:eastAsia="en-US"/>
        </w:rPr>
      </w:pPr>
    </w:p>
    <w:p w14:paraId="16EFD024" w14:textId="78F005EC" w:rsidR="00CA57A8" w:rsidRPr="00CA57A8" w:rsidRDefault="00CA57A8" w:rsidP="00CA57A8">
      <w:pPr>
        <w:rPr>
          <w:lang w:val="fr-CA" w:eastAsia="en-US"/>
        </w:rPr>
      </w:pPr>
      <w:r>
        <w:rPr>
          <w:lang w:val="fr-CA" w:eastAsia="en-US"/>
        </w:rPr>
        <w:t xml:space="preserve">Mardi 28 mai de 18h00 à 21h00 </w:t>
      </w:r>
      <w:r w:rsidRPr="00CA57A8">
        <w:rPr>
          <w:lang w:val="fr-CA" w:eastAsia="en-US"/>
        </w:rPr>
        <w:t>Salle 100</w:t>
      </w:r>
    </w:p>
    <w:p w14:paraId="3A4B3240" w14:textId="084078B2" w:rsid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525 Rue Dominion, Montréal, QC H3J 2B4</w:t>
      </w:r>
      <w:r>
        <w:rPr>
          <w:lang w:val="fr-CA" w:eastAsia="en-US"/>
        </w:rPr>
        <w:t xml:space="preserve">. Cliquer ici pour s’inscrire : </w:t>
      </w:r>
      <w:hyperlink r:id="rId8" w:history="1">
        <w:r w:rsidR="00CB120A" w:rsidRPr="0073510A">
          <w:rPr>
            <w:rStyle w:val="Hyperlien"/>
            <w:lang w:val="fr-CA" w:eastAsia="en-US"/>
          </w:rPr>
          <w:t>https://www.zeffy.com/fr-CA/ticketing/387697a0-2dc6-4856-b487-0b5f0b0eb7aa</w:t>
        </w:r>
      </w:hyperlink>
      <w:r w:rsidR="00CB120A">
        <w:rPr>
          <w:lang w:val="fr-CA" w:eastAsia="en-US"/>
        </w:rPr>
        <w:t xml:space="preserve"> </w:t>
      </w:r>
    </w:p>
    <w:p w14:paraId="5EFA0721" w14:textId="77777777" w:rsidR="00CA57A8" w:rsidRDefault="00CA57A8" w:rsidP="00CA57A8">
      <w:pPr>
        <w:rPr>
          <w:lang w:val="fr-CA" w:eastAsia="en-US"/>
        </w:rPr>
      </w:pPr>
    </w:p>
    <w:p w14:paraId="1250424D" w14:textId="77777777" w:rsidR="00CA57A8" w:rsidRPr="00CA57A8" w:rsidRDefault="00CA57A8" w:rsidP="00CA57A8">
      <w:pPr>
        <w:rPr>
          <w:lang w:val="fr-CA" w:eastAsia="en-US"/>
        </w:rPr>
      </w:pPr>
      <w:r>
        <w:rPr>
          <w:lang w:val="fr-CA" w:eastAsia="en-US"/>
        </w:rPr>
        <w:t xml:space="preserve">Jeudi 30 mai de 18h00 à 21h00 </w:t>
      </w:r>
      <w:r w:rsidRPr="00CA57A8">
        <w:rPr>
          <w:lang w:val="fr-CA" w:eastAsia="en-US"/>
        </w:rPr>
        <w:t>Salle 100</w:t>
      </w:r>
    </w:p>
    <w:p w14:paraId="07790786" w14:textId="7555D9FE" w:rsid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525 Rue Dominion, Montréal, QC H3J 2B4</w:t>
      </w:r>
      <w:r w:rsidR="00DD35C5">
        <w:rPr>
          <w:lang w:val="fr-CA" w:eastAsia="en-US"/>
        </w:rPr>
        <w:t xml:space="preserve">. Cliquer ici pour s’inscrire : </w:t>
      </w:r>
      <w:hyperlink r:id="rId9" w:history="1">
        <w:r w:rsidR="00CB120A" w:rsidRPr="0073510A">
          <w:rPr>
            <w:rStyle w:val="Hyperlien"/>
            <w:lang w:val="fr-CA" w:eastAsia="en-US"/>
          </w:rPr>
          <w:t>https://www.zeffy.com/fr-CA/ticketing/918e996e-d41a-4dd8-b3ee-eba601493cfb</w:t>
        </w:r>
      </w:hyperlink>
      <w:r w:rsidR="00CB120A">
        <w:rPr>
          <w:lang w:val="fr-CA" w:eastAsia="en-US"/>
        </w:rPr>
        <w:t xml:space="preserve"> </w:t>
      </w:r>
    </w:p>
    <w:p w14:paraId="720AB4AD" w14:textId="77777777" w:rsidR="00CA57A8" w:rsidRDefault="00CA57A8" w:rsidP="00CA57A8">
      <w:pPr>
        <w:rPr>
          <w:lang w:val="fr-CA" w:eastAsia="en-US"/>
        </w:rPr>
      </w:pPr>
    </w:p>
    <w:p w14:paraId="37367736" w14:textId="77777777" w:rsidR="00CA57A8" w:rsidRP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Samedi 1er juin</w:t>
      </w:r>
      <w:r>
        <w:rPr>
          <w:lang w:val="fr-CA" w:eastAsia="en-US"/>
        </w:rPr>
        <w:t xml:space="preserve"> de </w:t>
      </w:r>
      <w:r w:rsidRPr="00CA57A8">
        <w:rPr>
          <w:lang w:val="fr-CA" w:eastAsia="en-US"/>
        </w:rPr>
        <w:t>13h30 à 16h30</w:t>
      </w:r>
      <w:r>
        <w:rPr>
          <w:lang w:val="fr-CA" w:eastAsia="en-US"/>
        </w:rPr>
        <w:t xml:space="preserve"> </w:t>
      </w:r>
      <w:r w:rsidRPr="00CA57A8">
        <w:rPr>
          <w:lang w:val="fr-CA" w:eastAsia="en-US"/>
        </w:rPr>
        <w:t>ZOOM</w:t>
      </w:r>
    </w:p>
    <w:p w14:paraId="4974C613" w14:textId="367E4137" w:rsid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Le lien de la formation sera partagé aux participants inscrits 3 jours avant la formation</w:t>
      </w:r>
      <w:r w:rsidR="00DD35C5">
        <w:rPr>
          <w:lang w:val="fr-CA" w:eastAsia="en-US"/>
        </w:rPr>
        <w:t xml:space="preserve">. Cliquer ici pour s’inscrire : </w:t>
      </w:r>
      <w:hyperlink r:id="rId10" w:history="1">
        <w:r w:rsidR="00CB120A" w:rsidRPr="0073510A">
          <w:rPr>
            <w:rStyle w:val="Hyperlien"/>
            <w:lang w:val="fr-CA" w:eastAsia="en-US"/>
          </w:rPr>
          <w:t>https://www.zeffy.com/fr-CA/ticketing/089cf3e3-2fd0-4e56-9666-756c9501a805</w:t>
        </w:r>
      </w:hyperlink>
      <w:r w:rsidR="00CB120A">
        <w:rPr>
          <w:lang w:val="fr-CA" w:eastAsia="en-US"/>
        </w:rPr>
        <w:t xml:space="preserve"> </w:t>
      </w:r>
      <w:r>
        <w:rPr>
          <w:lang w:val="fr-CA" w:eastAsia="en-US"/>
        </w:rPr>
        <w:t xml:space="preserve"> </w:t>
      </w:r>
    </w:p>
    <w:p w14:paraId="5F044344" w14:textId="77777777" w:rsidR="00CA57A8" w:rsidRDefault="00CA57A8" w:rsidP="00CA57A8">
      <w:pPr>
        <w:rPr>
          <w:lang w:val="fr-CA" w:eastAsia="en-US"/>
        </w:rPr>
      </w:pPr>
    </w:p>
    <w:p w14:paraId="15ABA46E" w14:textId="763CF945" w:rsidR="00CA57A8" w:rsidRP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Mardi 4 juin</w:t>
      </w:r>
      <w:r w:rsidR="00DD35C5">
        <w:rPr>
          <w:lang w:val="fr-CA" w:eastAsia="en-US"/>
        </w:rPr>
        <w:t xml:space="preserve"> de </w:t>
      </w:r>
      <w:r w:rsidRPr="00CA57A8">
        <w:rPr>
          <w:lang w:val="fr-CA" w:eastAsia="en-US"/>
        </w:rPr>
        <w:t>18h00 à 21h00</w:t>
      </w:r>
      <w:r>
        <w:rPr>
          <w:lang w:val="fr-CA" w:eastAsia="en-US"/>
        </w:rPr>
        <w:t xml:space="preserve"> </w:t>
      </w:r>
      <w:r w:rsidRPr="00CA57A8">
        <w:rPr>
          <w:lang w:val="fr-CA" w:eastAsia="en-US"/>
        </w:rPr>
        <w:t>Salle 100</w:t>
      </w:r>
    </w:p>
    <w:p w14:paraId="44BB5A6C" w14:textId="563DDF77" w:rsid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525 Rue Dominion, Montréal, QC H3J 2B4</w:t>
      </w:r>
      <w:r w:rsidR="00DD35C5">
        <w:rPr>
          <w:lang w:val="fr-CA" w:eastAsia="en-US"/>
        </w:rPr>
        <w:t xml:space="preserve">. Cliquer ici pour s’inscrire : </w:t>
      </w:r>
      <w:hyperlink r:id="rId11" w:history="1">
        <w:r w:rsidR="00CB120A" w:rsidRPr="0073510A">
          <w:rPr>
            <w:rStyle w:val="Hyperlien"/>
            <w:lang w:val="fr-CA" w:eastAsia="en-US"/>
          </w:rPr>
          <w:t>https://www.zeffy.com/fr-CA/ticketing/69b89416-ee04-43a6-870b-6b48e2e8d4e8</w:t>
        </w:r>
      </w:hyperlink>
      <w:r w:rsidR="00CB120A">
        <w:rPr>
          <w:lang w:val="fr-CA" w:eastAsia="en-US"/>
        </w:rPr>
        <w:t xml:space="preserve"> </w:t>
      </w:r>
    </w:p>
    <w:p w14:paraId="316C85DD" w14:textId="77777777" w:rsidR="00CA57A8" w:rsidRDefault="00CA57A8" w:rsidP="00CA57A8">
      <w:pPr>
        <w:rPr>
          <w:lang w:val="fr-CA" w:eastAsia="en-US"/>
        </w:rPr>
      </w:pPr>
    </w:p>
    <w:p w14:paraId="3A256619" w14:textId="04EDBEB2" w:rsidR="00CA57A8" w:rsidRP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Samedi 8 juin</w:t>
      </w:r>
      <w:r w:rsidR="00DD35C5">
        <w:rPr>
          <w:lang w:val="fr-CA" w:eastAsia="en-US"/>
        </w:rPr>
        <w:t xml:space="preserve"> de </w:t>
      </w:r>
      <w:r w:rsidRPr="00CA57A8">
        <w:rPr>
          <w:lang w:val="fr-CA" w:eastAsia="en-US"/>
        </w:rPr>
        <w:t>13h30 à 16h30</w:t>
      </w:r>
      <w:r>
        <w:rPr>
          <w:lang w:val="fr-CA" w:eastAsia="en-US"/>
        </w:rPr>
        <w:t xml:space="preserve"> </w:t>
      </w:r>
      <w:r w:rsidRPr="00CA57A8">
        <w:rPr>
          <w:lang w:val="fr-CA" w:eastAsia="en-US"/>
        </w:rPr>
        <w:t>ZOOM</w:t>
      </w:r>
    </w:p>
    <w:p w14:paraId="1139AD96" w14:textId="26286175" w:rsid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Le lien de la formation sera partagé aux participants inscrits 3 jours avant la formatio</w:t>
      </w:r>
      <w:r w:rsidR="00DD35C5">
        <w:rPr>
          <w:lang w:val="fr-CA" w:eastAsia="en-US"/>
        </w:rPr>
        <w:t xml:space="preserve">n. Cliquer ici pour s’inscrire : </w:t>
      </w:r>
      <w:hyperlink r:id="rId12" w:history="1">
        <w:r w:rsidR="00CB120A" w:rsidRPr="0073510A">
          <w:rPr>
            <w:rStyle w:val="Hyperlien"/>
            <w:lang w:val="fr-CA" w:eastAsia="en-US"/>
          </w:rPr>
          <w:t>https://www.zeffy.com/fr-CA/ticketing/9c79a693-7183-489a-a3c9-852b81440af9</w:t>
        </w:r>
      </w:hyperlink>
      <w:r w:rsidR="00CB120A">
        <w:rPr>
          <w:lang w:val="fr-CA" w:eastAsia="en-US"/>
        </w:rPr>
        <w:t xml:space="preserve"> </w:t>
      </w:r>
    </w:p>
    <w:p w14:paraId="5CDA3313" w14:textId="77777777" w:rsidR="00CA57A8" w:rsidRDefault="00CA57A8" w:rsidP="00CA57A8">
      <w:pPr>
        <w:rPr>
          <w:lang w:val="fr-CA" w:eastAsia="en-US"/>
        </w:rPr>
      </w:pPr>
    </w:p>
    <w:p w14:paraId="3B0A7659" w14:textId="7243A93C" w:rsidR="00516367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Mardi 11 juin</w:t>
      </w:r>
      <w:r w:rsidRPr="00CA57A8">
        <w:rPr>
          <w:lang w:val="fr-CA" w:eastAsia="en-US"/>
        </w:rPr>
        <w:tab/>
      </w:r>
      <w:r w:rsidR="00DD35C5">
        <w:rPr>
          <w:lang w:val="fr-CA" w:eastAsia="en-US"/>
        </w:rPr>
        <w:t xml:space="preserve"> de </w:t>
      </w:r>
      <w:r w:rsidRPr="00CA57A8">
        <w:rPr>
          <w:lang w:val="fr-CA" w:eastAsia="en-US"/>
        </w:rPr>
        <w:t>18h00 à 21h00</w:t>
      </w:r>
      <w:r w:rsidR="00516367">
        <w:rPr>
          <w:lang w:val="fr-CA" w:eastAsia="en-US"/>
        </w:rPr>
        <w:t>.</w:t>
      </w:r>
      <w:r>
        <w:rPr>
          <w:lang w:val="fr-CA" w:eastAsia="en-US"/>
        </w:rPr>
        <w:t xml:space="preserve"> </w:t>
      </w:r>
      <w:r w:rsidR="00516367">
        <w:rPr>
          <w:lang w:val="fr-CA" w:eastAsia="en-US"/>
        </w:rPr>
        <w:t xml:space="preserve">Centre père marquette. </w:t>
      </w:r>
    </w:p>
    <w:p w14:paraId="2BF1D6D0" w14:textId="668297E7" w:rsidR="00CA57A8" w:rsidRDefault="00516367" w:rsidP="00CA57A8">
      <w:pPr>
        <w:rPr>
          <w:lang w:val="fr-CA" w:eastAsia="en-US"/>
        </w:rPr>
      </w:pPr>
      <w:r w:rsidRPr="00516367">
        <w:rPr>
          <w:lang w:val="fr-CA" w:eastAsia="en-US"/>
        </w:rPr>
        <w:t>1600 Rue de Drucourt, Montréal, QC H2G 1N6</w:t>
      </w:r>
      <w:r w:rsidR="00DD35C5">
        <w:rPr>
          <w:lang w:val="fr-CA" w:eastAsia="en-US"/>
        </w:rPr>
        <w:t xml:space="preserve">. Cliquer ici pour s’inscrire : </w:t>
      </w:r>
      <w:hyperlink r:id="rId13" w:history="1">
        <w:r w:rsidR="00CB120A" w:rsidRPr="0073510A">
          <w:rPr>
            <w:rStyle w:val="Hyperlien"/>
            <w:lang w:val="fr-CA" w:eastAsia="en-US"/>
          </w:rPr>
          <w:t>https://www.zeffy.com/fr-CA/ticketing/fba54a19-e7ed-4078-ae3c-988ebe10eef8</w:t>
        </w:r>
      </w:hyperlink>
      <w:r w:rsidR="00CB120A">
        <w:rPr>
          <w:lang w:val="fr-CA" w:eastAsia="en-US"/>
        </w:rPr>
        <w:t xml:space="preserve"> </w:t>
      </w:r>
    </w:p>
    <w:p w14:paraId="33C650FF" w14:textId="77777777" w:rsidR="00CA57A8" w:rsidRDefault="00CA57A8" w:rsidP="00CA57A8">
      <w:pPr>
        <w:rPr>
          <w:lang w:val="fr-CA" w:eastAsia="en-US"/>
        </w:rPr>
      </w:pPr>
    </w:p>
    <w:p w14:paraId="30CBA4EA" w14:textId="40002CAB" w:rsidR="00CA57A8" w:rsidRP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Samedi 15 juin</w:t>
      </w:r>
      <w:r>
        <w:rPr>
          <w:lang w:val="fr-CA" w:eastAsia="en-US"/>
        </w:rPr>
        <w:t xml:space="preserve"> </w:t>
      </w:r>
      <w:r w:rsidR="00DD35C5">
        <w:rPr>
          <w:lang w:val="fr-CA" w:eastAsia="en-US"/>
        </w:rPr>
        <w:t xml:space="preserve">de </w:t>
      </w:r>
      <w:r w:rsidRPr="00CA57A8">
        <w:rPr>
          <w:lang w:val="fr-CA" w:eastAsia="en-US"/>
        </w:rPr>
        <w:t>13h30 à 16h30</w:t>
      </w:r>
      <w:r>
        <w:rPr>
          <w:lang w:val="fr-CA" w:eastAsia="en-US"/>
        </w:rPr>
        <w:t xml:space="preserve"> </w:t>
      </w:r>
      <w:r w:rsidRPr="00CA57A8">
        <w:rPr>
          <w:lang w:val="fr-CA" w:eastAsia="en-US"/>
        </w:rPr>
        <w:t>ZOOM</w:t>
      </w:r>
    </w:p>
    <w:p w14:paraId="03AE81B0" w14:textId="1FA079AE" w:rsid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Le lien de la formation sera partagé aux participants inscrits 3 jours avant la formation</w:t>
      </w:r>
      <w:r w:rsidR="00DD35C5">
        <w:rPr>
          <w:lang w:val="fr-CA" w:eastAsia="en-US"/>
        </w:rPr>
        <w:t xml:space="preserve">. Cliquer ici pour s’inscrire : </w:t>
      </w:r>
      <w:hyperlink r:id="rId14" w:history="1">
        <w:r w:rsidR="00CB120A" w:rsidRPr="0073510A">
          <w:rPr>
            <w:rStyle w:val="Hyperlien"/>
            <w:lang w:val="fr-CA" w:eastAsia="en-US"/>
          </w:rPr>
          <w:t>https://www.zeffy.com/fr-CA/ticketing/dd27fab2-c765-461e-8210-43815490c401</w:t>
        </w:r>
      </w:hyperlink>
      <w:r w:rsidR="00CB120A">
        <w:rPr>
          <w:lang w:val="fr-CA" w:eastAsia="en-US"/>
        </w:rPr>
        <w:t xml:space="preserve"> </w:t>
      </w:r>
    </w:p>
    <w:p w14:paraId="3EF911D1" w14:textId="77777777" w:rsidR="00CA57A8" w:rsidRDefault="00CA57A8" w:rsidP="00CA57A8">
      <w:pPr>
        <w:rPr>
          <w:lang w:val="fr-CA" w:eastAsia="en-US"/>
        </w:rPr>
      </w:pPr>
    </w:p>
    <w:p w14:paraId="5901FBB4" w14:textId="604BAB0E" w:rsidR="00CA57A8" w:rsidRP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Mardi 18 juin</w:t>
      </w:r>
      <w:r w:rsidRPr="00CA57A8">
        <w:rPr>
          <w:lang w:val="fr-CA" w:eastAsia="en-US"/>
        </w:rPr>
        <w:tab/>
      </w:r>
      <w:r w:rsidR="00DD35C5">
        <w:rPr>
          <w:lang w:val="fr-CA" w:eastAsia="en-US"/>
        </w:rPr>
        <w:t xml:space="preserve"> de </w:t>
      </w:r>
      <w:r w:rsidRPr="00CA57A8">
        <w:rPr>
          <w:lang w:val="fr-CA" w:eastAsia="en-US"/>
        </w:rPr>
        <w:t>18h00 à 21h00</w:t>
      </w:r>
      <w:r>
        <w:rPr>
          <w:lang w:val="fr-CA" w:eastAsia="en-US"/>
        </w:rPr>
        <w:t xml:space="preserve"> </w:t>
      </w:r>
      <w:r w:rsidRPr="00CA57A8">
        <w:rPr>
          <w:lang w:val="fr-CA" w:eastAsia="en-US"/>
        </w:rPr>
        <w:t>Salle 100</w:t>
      </w:r>
    </w:p>
    <w:p w14:paraId="7C0858EA" w14:textId="6E2D625E" w:rsid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lastRenderedPageBreak/>
        <w:t>525 Rue Dominion, Montréal, QC H3J 2B4</w:t>
      </w:r>
      <w:r w:rsidR="00DD35C5">
        <w:rPr>
          <w:lang w:val="fr-CA" w:eastAsia="en-US"/>
        </w:rPr>
        <w:t xml:space="preserve">. Cliquer ici pour s’inscrire : </w:t>
      </w:r>
      <w:hyperlink r:id="rId15" w:history="1">
        <w:r w:rsidR="00CB120A" w:rsidRPr="0073510A">
          <w:rPr>
            <w:rStyle w:val="Hyperlien"/>
            <w:lang w:val="fr-CA" w:eastAsia="en-US"/>
          </w:rPr>
          <w:t>https://www.zeffy.com/fr-CA/ticketing/ffdad23e-2b1a-4075-b66a-f6b8b1716557</w:t>
        </w:r>
      </w:hyperlink>
      <w:r w:rsidR="00CB120A">
        <w:rPr>
          <w:lang w:val="fr-CA" w:eastAsia="en-US"/>
        </w:rPr>
        <w:t xml:space="preserve"> </w:t>
      </w:r>
    </w:p>
    <w:p w14:paraId="0184A870" w14:textId="77777777" w:rsidR="00CA57A8" w:rsidRDefault="00CA57A8" w:rsidP="00CA57A8">
      <w:pPr>
        <w:rPr>
          <w:lang w:val="fr-CA" w:eastAsia="en-US"/>
        </w:rPr>
      </w:pPr>
    </w:p>
    <w:p w14:paraId="77FBE4CF" w14:textId="7EB4A776" w:rsidR="00516367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Jeudi 20 juin</w:t>
      </w:r>
      <w:r w:rsidRPr="00CA57A8">
        <w:rPr>
          <w:lang w:val="fr-CA" w:eastAsia="en-US"/>
        </w:rPr>
        <w:tab/>
      </w:r>
      <w:r w:rsidR="00DD35C5">
        <w:rPr>
          <w:lang w:val="fr-CA" w:eastAsia="en-US"/>
        </w:rPr>
        <w:t xml:space="preserve">de </w:t>
      </w:r>
      <w:r w:rsidRPr="00CA57A8">
        <w:rPr>
          <w:lang w:val="fr-CA" w:eastAsia="en-US"/>
        </w:rPr>
        <w:t>18h00 à 21h00</w:t>
      </w:r>
      <w:r w:rsidR="00DD35C5">
        <w:rPr>
          <w:lang w:val="fr-CA" w:eastAsia="en-US"/>
        </w:rPr>
        <w:t xml:space="preserve">. </w:t>
      </w:r>
      <w:r w:rsidR="00516367">
        <w:rPr>
          <w:lang w:val="fr-CA" w:eastAsia="en-US"/>
        </w:rPr>
        <w:t>Centre Père Marquette.</w:t>
      </w:r>
    </w:p>
    <w:p w14:paraId="4BA9703A" w14:textId="28C06553" w:rsidR="00CA57A8" w:rsidRDefault="00516367" w:rsidP="00CA57A8">
      <w:pPr>
        <w:rPr>
          <w:lang w:val="fr-CA" w:eastAsia="en-US"/>
        </w:rPr>
      </w:pPr>
      <w:r w:rsidRPr="00516367">
        <w:rPr>
          <w:lang w:val="fr-CA" w:eastAsia="en-US"/>
        </w:rPr>
        <w:t>1600 Rue de Drucourt, Montréal, QC H2G 1N6</w:t>
      </w:r>
      <w:r>
        <w:rPr>
          <w:lang w:val="fr-CA" w:eastAsia="en-US"/>
        </w:rPr>
        <w:t>.</w:t>
      </w:r>
      <w:r w:rsidR="00DD35C5">
        <w:rPr>
          <w:lang w:val="fr-CA" w:eastAsia="en-US"/>
        </w:rPr>
        <w:t xml:space="preserve"> Cliquer ici pour s’inscrire : </w:t>
      </w:r>
      <w:r w:rsidR="00CA57A8">
        <w:rPr>
          <w:lang w:val="fr-CA" w:eastAsia="en-US"/>
        </w:rPr>
        <w:t xml:space="preserve"> </w:t>
      </w:r>
      <w:hyperlink r:id="rId16" w:history="1">
        <w:r w:rsidR="00CB120A" w:rsidRPr="0073510A">
          <w:rPr>
            <w:rStyle w:val="Hyperlien"/>
            <w:lang w:val="fr-CA" w:eastAsia="en-US"/>
          </w:rPr>
          <w:t>https://www.zeffy.com/fr-CA/ticketing/deaebd41-bbe1-480e-a2db-8430aa4b8017</w:t>
        </w:r>
      </w:hyperlink>
      <w:r w:rsidR="00CB120A">
        <w:rPr>
          <w:lang w:val="fr-CA" w:eastAsia="en-US"/>
        </w:rPr>
        <w:t xml:space="preserve"> </w:t>
      </w:r>
    </w:p>
    <w:p w14:paraId="1D925A3E" w14:textId="77777777" w:rsidR="00CA57A8" w:rsidRDefault="00CA57A8" w:rsidP="00CA57A8">
      <w:pPr>
        <w:rPr>
          <w:lang w:val="fr-CA" w:eastAsia="en-US"/>
        </w:rPr>
      </w:pPr>
    </w:p>
    <w:p w14:paraId="35EFEB3D" w14:textId="4B5260EC" w:rsidR="00CA57A8" w:rsidRP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Jeudi 27 juin</w:t>
      </w:r>
      <w:r w:rsidRPr="00CA57A8">
        <w:rPr>
          <w:lang w:val="fr-CA" w:eastAsia="en-US"/>
        </w:rPr>
        <w:tab/>
      </w:r>
      <w:r w:rsidR="00DD35C5">
        <w:rPr>
          <w:lang w:val="fr-CA" w:eastAsia="en-US"/>
        </w:rPr>
        <w:t xml:space="preserve">de </w:t>
      </w:r>
      <w:r w:rsidR="001F1CF9">
        <w:rPr>
          <w:lang w:val="fr-CA" w:eastAsia="en-US"/>
        </w:rPr>
        <w:t>18</w:t>
      </w:r>
      <w:r w:rsidRPr="00CA57A8">
        <w:rPr>
          <w:lang w:val="fr-CA" w:eastAsia="en-US"/>
        </w:rPr>
        <w:t>h</w:t>
      </w:r>
      <w:r w:rsidR="001F1CF9">
        <w:rPr>
          <w:lang w:val="fr-CA" w:eastAsia="en-US"/>
        </w:rPr>
        <w:t>0</w:t>
      </w:r>
      <w:r w:rsidRPr="00CA57A8">
        <w:rPr>
          <w:lang w:val="fr-CA" w:eastAsia="en-US"/>
        </w:rPr>
        <w:t xml:space="preserve">0 à </w:t>
      </w:r>
      <w:r w:rsidR="001F1CF9">
        <w:rPr>
          <w:lang w:val="fr-CA" w:eastAsia="en-US"/>
        </w:rPr>
        <w:t>21</w:t>
      </w:r>
      <w:r w:rsidRPr="00CA57A8">
        <w:rPr>
          <w:lang w:val="fr-CA" w:eastAsia="en-US"/>
        </w:rPr>
        <w:t>h</w:t>
      </w:r>
      <w:r w:rsidR="001F1CF9">
        <w:rPr>
          <w:lang w:val="fr-CA" w:eastAsia="en-US"/>
        </w:rPr>
        <w:t>0</w:t>
      </w:r>
      <w:r w:rsidRPr="00CA57A8">
        <w:rPr>
          <w:lang w:val="fr-CA" w:eastAsia="en-US"/>
        </w:rPr>
        <w:t>0</w:t>
      </w:r>
      <w:r>
        <w:rPr>
          <w:lang w:val="fr-CA" w:eastAsia="en-US"/>
        </w:rPr>
        <w:t xml:space="preserve"> </w:t>
      </w:r>
      <w:r w:rsidRPr="00CA57A8">
        <w:rPr>
          <w:lang w:val="fr-CA" w:eastAsia="en-US"/>
        </w:rPr>
        <w:t>ZOOM</w:t>
      </w:r>
    </w:p>
    <w:p w14:paraId="42E5D444" w14:textId="2E00B2EA" w:rsidR="00CB120A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>Le lien de la formation sera partagé aux participants inscrits 3 jours avant la formation.</w:t>
      </w:r>
      <w:r w:rsidR="00DD35C5">
        <w:rPr>
          <w:lang w:val="fr-CA" w:eastAsia="en-US"/>
        </w:rPr>
        <w:t xml:space="preserve"> Cliquer ici pour s’inscrire : </w:t>
      </w:r>
    </w:p>
    <w:p w14:paraId="63C8FD31" w14:textId="6ECCD97A" w:rsidR="00DD35C5" w:rsidRDefault="00000000" w:rsidP="00CA57A8">
      <w:pPr>
        <w:rPr>
          <w:lang w:val="fr-CA" w:eastAsia="en-US"/>
        </w:rPr>
      </w:pPr>
      <w:hyperlink r:id="rId17" w:history="1">
        <w:r w:rsidR="00CB120A" w:rsidRPr="0073510A">
          <w:rPr>
            <w:rStyle w:val="Hyperlien"/>
            <w:lang w:val="fr-CA" w:eastAsia="en-US"/>
          </w:rPr>
          <w:t>https://www.zeffy.com/fr-CA/ticketing/f1f2bd44-01b8-47a2-9d4d-3493e07374ef</w:t>
        </w:r>
      </w:hyperlink>
      <w:r w:rsidR="00CB120A">
        <w:rPr>
          <w:lang w:val="fr-CA" w:eastAsia="en-US"/>
        </w:rPr>
        <w:t xml:space="preserve"> </w:t>
      </w:r>
    </w:p>
    <w:p w14:paraId="516F9EFA" w14:textId="77777777" w:rsidR="00CB120A" w:rsidRDefault="00CB120A" w:rsidP="00CA57A8">
      <w:pPr>
        <w:rPr>
          <w:lang w:val="fr-CA" w:eastAsia="en-US"/>
        </w:rPr>
      </w:pPr>
    </w:p>
    <w:p w14:paraId="11C59613" w14:textId="77777777" w:rsidR="00516367" w:rsidRDefault="00DD35C5" w:rsidP="00CA57A8">
      <w:pPr>
        <w:rPr>
          <w:lang w:val="fr-CA" w:eastAsia="en-US"/>
        </w:rPr>
      </w:pPr>
      <w:r w:rsidRPr="00DD35C5">
        <w:rPr>
          <w:lang w:val="fr-CA" w:eastAsia="en-US"/>
        </w:rPr>
        <w:t>Mardi 2 juillet</w:t>
      </w:r>
      <w:r>
        <w:rPr>
          <w:lang w:val="fr-CA" w:eastAsia="en-US"/>
        </w:rPr>
        <w:t xml:space="preserve"> de </w:t>
      </w:r>
      <w:r w:rsidRPr="00DD35C5">
        <w:rPr>
          <w:lang w:val="fr-CA" w:eastAsia="en-US"/>
        </w:rPr>
        <w:t>18h00 à 21h00</w:t>
      </w:r>
      <w:r w:rsidR="00516367">
        <w:rPr>
          <w:lang w:val="fr-CA" w:eastAsia="en-US"/>
        </w:rPr>
        <w:t xml:space="preserve"> ZOOM</w:t>
      </w:r>
    </w:p>
    <w:p w14:paraId="1CB596E3" w14:textId="35CA6D4E" w:rsidR="00DD35C5" w:rsidRPr="00CA57A8" w:rsidRDefault="00516367" w:rsidP="00CA57A8">
      <w:pPr>
        <w:rPr>
          <w:lang w:val="fr-CA" w:eastAsia="en-US"/>
        </w:rPr>
      </w:pPr>
      <w:r w:rsidRPr="00CA57A8">
        <w:rPr>
          <w:lang w:val="fr-CA" w:eastAsia="en-US"/>
        </w:rPr>
        <w:t>Le lien de la formation sera partagé aux participants inscrits 3 jours avant la formation</w:t>
      </w:r>
      <w:r>
        <w:rPr>
          <w:lang w:val="fr-CA" w:eastAsia="en-US"/>
        </w:rPr>
        <w:t xml:space="preserve">. </w:t>
      </w:r>
      <w:r w:rsidR="00DD35C5">
        <w:rPr>
          <w:lang w:val="fr-CA" w:eastAsia="en-US"/>
        </w:rPr>
        <w:t xml:space="preserve">Cliquer ici pour s’inscrire : </w:t>
      </w:r>
      <w:hyperlink r:id="rId18" w:history="1">
        <w:r w:rsidR="00CB120A" w:rsidRPr="0073510A">
          <w:rPr>
            <w:rStyle w:val="Hyperlien"/>
            <w:lang w:val="fr-CA" w:eastAsia="en-US"/>
          </w:rPr>
          <w:t>https://www.zeffy.com/fr-CA/ticketing/f89cbdfc-9532-42c9-9451-9b5fc8fe8f94</w:t>
        </w:r>
      </w:hyperlink>
      <w:r w:rsidR="00CB120A">
        <w:rPr>
          <w:lang w:val="fr-CA" w:eastAsia="en-US"/>
        </w:rPr>
        <w:t xml:space="preserve"> </w:t>
      </w:r>
    </w:p>
    <w:sectPr w:rsidR="00DD35C5" w:rsidRPr="00CA57A8" w:rsidSect="00CA493D">
      <w:headerReference w:type="default" r:id="rId19"/>
      <w:footerReference w:type="default" r:id="rId20"/>
      <w:headerReference w:type="first" r:id="rId21"/>
      <w:pgSz w:w="12240" w:h="15840" w:code="1"/>
      <w:pgMar w:top="-1276" w:right="1750" w:bottom="1296" w:left="29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A44D0" w14:textId="77777777" w:rsidR="000E1BDC" w:rsidRDefault="000E1BDC">
      <w:r>
        <w:separator/>
      </w:r>
    </w:p>
  </w:endnote>
  <w:endnote w:type="continuationSeparator" w:id="0">
    <w:p w14:paraId="4D933C3A" w14:textId="77777777" w:rsidR="000E1BDC" w:rsidRDefault="000E1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66FEC4BC-A5DB-4A8B-B3B5-8DA43D42D2DD}"/>
    <w:embedBold r:id="rId2" w:fontKey="{5CAE25A5-5503-442D-ACE1-D2CBB4700225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D1645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A60C6" w14:textId="77777777" w:rsidR="000E1BDC" w:rsidRDefault="000E1BDC">
      <w:r>
        <w:separator/>
      </w:r>
    </w:p>
  </w:footnote>
  <w:footnote w:type="continuationSeparator" w:id="0">
    <w:p w14:paraId="73DFD879" w14:textId="77777777" w:rsidR="000E1BDC" w:rsidRDefault="000E1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1D84B" w14:textId="06FB403B" w:rsidR="00B76055" w:rsidRDefault="00A15997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5A0168EF">
          <wp:simplePos x="0" y="0"/>
          <wp:positionH relativeFrom="column">
            <wp:posOffset>-1851660</wp:posOffset>
          </wp:positionH>
          <wp:positionV relativeFrom="paragraph">
            <wp:posOffset>221615</wp:posOffset>
          </wp:positionV>
          <wp:extent cx="1655806" cy="1655806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_Ago_logo_couleu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806" cy="1655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71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6711B0" wp14:editId="0CCEA63D">
              <wp:simplePos x="0" y="0"/>
              <wp:positionH relativeFrom="column">
                <wp:posOffset>-197142</wp:posOffset>
              </wp:positionH>
              <wp:positionV relativeFrom="paragraph">
                <wp:posOffset>-114300</wp:posOffset>
              </wp:positionV>
              <wp:extent cx="0" cy="9366422"/>
              <wp:effectExtent l="0" t="0" r="1905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66422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8ECEBB" id="Connecteur droit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-9pt" to="-15.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" strokecolor="#da1d46 [3205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C6173"/>
    <w:multiLevelType w:val="hybridMultilevel"/>
    <w:tmpl w:val="1B28420C"/>
    <w:lvl w:ilvl="0" w:tplc="EB2C9A54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87B6D"/>
    <w:multiLevelType w:val="hybridMultilevel"/>
    <w:tmpl w:val="CFB6EF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06D5AC5"/>
    <w:multiLevelType w:val="hybridMultilevel"/>
    <w:tmpl w:val="26AC0D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85A54"/>
    <w:multiLevelType w:val="hybridMultilevel"/>
    <w:tmpl w:val="FD4E56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64C66"/>
    <w:multiLevelType w:val="hybridMultilevel"/>
    <w:tmpl w:val="EC9E0D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042629">
    <w:abstractNumId w:val="0"/>
  </w:num>
  <w:num w:numId="2" w16cid:durableId="1064135668">
    <w:abstractNumId w:val="2"/>
  </w:num>
  <w:num w:numId="3" w16cid:durableId="1994095513">
    <w:abstractNumId w:val="4"/>
  </w:num>
  <w:num w:numId="4" w16cid:durableId="997462906">
    <w:abstractNumId w:val="5"/>
  </w:num>
  <w:num w:numId="5" w16cid:durableId="978418475">
    <w:abstractNumId w:val="3"/>
  </w:num>
  <w:num w:numId="6" w16cid:durableId="51611683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03C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BDC"/>
    <w:rsid w:val="000E1CDB"/>
    <w:rsid w:val="000E200D"/>
    <w:rsid w:val="000E28F5"/>
    <w:rsid w:val="000E3A64"/>
    <w:rsid w:val="000E3D7F"/>
    <w:rsid w:val="000E3FC7"/>
    <w:rsid w:val="000E432A"/>
    <w:rsid w:val="000E4389"/>
    <w:rsid w:val="000E4D3A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26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CF9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481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5E18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7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37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5475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6DB4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367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72"/>
    <w:rsid w:val="006169D8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497B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5745"/>
    <w:rsid w:val="006867A3"/>
    <w:rsid w:val="00686D3D"/>
    <w:rsid w:val="00686D6C"/>
    <w:rsid w:val="00687482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97D17"/>
    <w:rsid w:val="007A00D5"/>
    <w:rsid w:val="007A02D7"/>
    <w:rsid w:val="007A09CD"/>
    <w:rsid w:val="007A0AAF"/>
    <w:rsid w:val="007A0B1C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685E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4E9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291E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4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36E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93D"/>
    <w:rsid w:val="00CA4BD6"/>
    <w:rsid w:val="00CA52CB"/>
    <w:rsid w:val="00CA56F7"/>
    <w:rsid w:val="00CA57A8"/>
    <w:rsid w:val="00CA6125"/>
    <w:rsid w:val="00CA655D"/>
    <w:rsid w:val="00CA6C8F"/>
    <w:rsid w:val="00CA6F73"/>
    <w:rsid w:val="00CA73A9"/>
    <w:rsid w:val="00CA75EF"/>
    <w:rsid w:val="00CB0AF1"/>
    <w:rsid w:val="00CB0BB2"/>
    <w:rsid w:val="00CB120A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13D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28E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5C5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9228E"/>
  </w:style>
  <w:style w:type="paragraph" w:styleId="Titre1">
    <w:name w:val="heading 1"/>
    <w:basedOn w:val="Normal"/>
    <w:next w:val="Normal"/>
    <w:link w:val="Titre1Car"/>
    <w:uiPriority w:val="9"/>
    <w:qFormat/>
    <w:rsid w:val="00416719"/>
    <w:pPr>
      <w:keepNext/>
      <w:spacing w:before="240" w:after="120" w:line="276" w:lineRule="auto"/>
      <w:outlineLvl w:val="0"/>
    </w:pPr>
    <w:rPr>
      <w:b/>
      <w:bCs/>
      <w:color w:val="DA1D46"/>
      <w:kern w:val="32"/>
      <w:sz w:val="48"/>
      <w:szCs w:val="32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12D07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link w:val="ParagraphedelisteCar"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F26322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416719"/>
    <w:rPr>
      <w:b/>
      <w:bCs/>
      <w:color w:val="DA1D46"/>
      <w:kern w:val="32"/>
      <w:sz w:val="48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DA1D46" w:themeColor="accent2"/>
        <w:right w:val="single" w:sz="8" w:space="0" w:color="808080" w:themeColor="background1" w:themeShade="80"/>
        <w:insideH w:val="single" w:sz="8" w:space="0" w:color="DA1D46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0E432A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Cs/>
      <w:color w:val="F26322"/>
      <w:sz w:val="36"/>
      <w:szCs w:val="32"/>
      <w:lang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0E432A"/>
    <w:rPr>
      <w:rFonts w:eastAsiaTheme="minorHAnsi" w:cs="Arial"/>
      <w:bCs/>
      <w:color w:val="F26322"/>
      <w:sz w:val="36"/>
      <w:szCs w:val="32"/>
      <w:lang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F8D0D9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DA1D46" w:themeFill="accent4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FD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1737" w:themeFill="accent2" w:themeFillShade="CC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C8" w:themeFill="accent1" w:themeFillTint="3F"/>
      </w:tcPr>
    </w:tblStylePr>
    <w:tblStylePr w:type="band1Horz">
      <w:tblPr/>
      <w:tcPr>
        <w:shd w:val="clear" w:color="auto" w:fill="FCDFD2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C3440B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257E34"/>
    <w:pPr>
      <w:spacing w:before="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257E34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812D07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DA1D46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DA1D46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257E34"/>
    <w:pPr>
      <w:numPr>
        <w:numId w:val="1"/>
      </w:numPr>
      <w:spacing w:after="12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uiPriority w:val="11"/>
    <w:qFormat/>
    <w:rsid w:val="000F7261"/>
    <w:pPr>
      <w:keepLines/>
    </w:pPr>
    <w:rPr>
      <w:rFonts w:ascii="Lato" w:eastAsiaTheme="majorEastAsia" w:hAnsi="Lato" w:cstheme="majorBidi"/>
      <w:caps w:val="0"/>
      <w:color w:val="636569"/>
      <w:sz w:val="32"/>
      <w:szCs w:val="22"/>
      <w:lang w:eastAsia="en-US"/>
    </w:rPr>
  </w:style>
  <w:style w:type="character" w:customStyle="1" w:styleId="ParagraphedelisteCar">
    <w:name w:val="Paragraphe de liste Car"/>
    <w:aliases w:val="Numérotation Car"/>
    <w:basedOn w:val="Policepardfaut"/>
    <w:link w:val="Paragraphedeliste"/>
    <w:uiPriority w:val="34"/>
    <w:locked/>
    <w:rsid w:val="00D9228E"/>
    <w:rPr>
      <w:rFonts w:eastAsia="SimSun"/>
      <w:color w:val="636569"/>
    </w:rPr>
  </w:style>
  <w:style w:type="character" w:styleId="Mentionnonrsolue">
    <w:name w:val="Unresolved Mention"/>
    <w:basedOn w:val="Policepardfaut"/>
    <w:uiPriority w:val="99"/>
    <w:semiHidden/>
    <w:unhideWhenUsed/>
    <w:rsid w:val="00CA5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ffy.com/fr-CA/ticketing/387697a0-2dc6-4856-b487-0b5f0b0eb7aa" TargetMode="External"/><Relationship Id="rId13" Type="http://schemas.openxmlformats.org/officeDocument/2006/relationships/hyperlink" Target="https://www.zeffy.com/fr-CA/ticketing/fba54a19-e7ed-4078-ae3c-988ebe10eef8" TargetMode="External"/><Relationship Id="rId18" Type="http://schemas.openxmlformats.org/officeDocument/2006/relationships/hyperlink" Target="https://www.zeffy.com/fr-CA/ticketing/f89cbdfc-9532-42c9-9451-9b5fc8fe8f94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zeffy.com/fr-CA/ticketing/9c79a693-7183-489a-a3c9-852b81440af9" TargetMode="External"/><Relationship Id="rId17" Type="http://schemas.openxmlformats.org/officeDocument/2006/relationships/hyperlink" Target="https://www.zeffy.com/fr-CA/ticketing/f1f2bd44-01b8-47a2-9d4d-3493e07374e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zeffy.com/fr-CA/ticketing/deaebd41-bbe1-480e-a2db-8430aa4b8017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zeffy.com/fr-CA/ticketing/69b89416-ee04-43a6-870b-6b48e2e8d4e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zeffy.com/fr-CA/ticketing/ffdad23e-2b1a-4075-b66a-f6b8b171655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zeffy.com/fr-CA/ticketing/089cf3e3-2fd0-4e56-9666-756c9501a80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effy.com/fr-CA/ticketing/918e996e-d41a-4dd8-b3ee-eba601493cfb" TargetMode="External"/><Relationship Id="rId14" Type="http://schemas.openxmlformats.org/officeDocument/2006/relationships/hyperlink" Target="https://www.zeffy.com/fr-CA/ticketing/dd27fab2-c765-461e-8210-43815490c401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ltergo Expertise">
      <a:dk1>
        <a:sysClr val="windowText" lastClr="000000"/>
      </a:dk1>
      <a:lt1>
        <a:sysClr val="window" lastClr="FFFFFF"/>
      </a:lt1>
      <a:dk2>
        <a:srgbClr val="69686C"/>
      </a:dk2>
      <a:lt2>
        <a:srgbClr val="E7E6E6"/>
      </a:lt2>
      <a:accent1>
        <a:srgbClr val="F26322"/>
      </a:accent1>
      <a:accent2>
        <a:srgbClr val="DA1D46"/>
      </a:accent2>
      <a:accent3>
        <a:srgbClr val="69686C"/>
      </a:accent3>
      <a:accent4>
        <a:srgbClr val="DA1D46"/>
      </a:accent4>
      <a:accent5>
        <a:srgbClr val="F26322"/>
      </a:accent5>
      <a:accent6>
        <a:srgbClr val="DA1D46"/>
      </a:accent6>
      <a:hlink>
        <a:srgbClr val="F26322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AlterGo.dotx</Template>
  <TotalTime>0</TotalTime>
  <Pages>2</Pages>
  <Words>516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3354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Marc-Antoine Tessier</cp:lastModifiedBy>
  <cp:revision>2</cp:revision>
  <cp:lastPrinted>2014-12-19T16:26:00Z</cp:lastPrinted>
  <dcterms:created xsi:type="dcterms:W3CDTF">2024-05-27T15:51:00Z</dcterms:created>
  <dcterms:modified xsi:type="dcterms:W3CDTF">2024-05-27T15:51:00Z</dcterms:modified>
</cp:coreProperties>
</file>